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27B2" w14:textId="77777777" w:rsidR="00164EC1" w:rsidRPr="003E0373" w:rsidRDefault="00164EC1" w:rsidP="00164EC1">
      <w:pPr>
        <w:keepNext/>
        <w:keepLines/>
        <w:spacing w:before="480" w:line="276" w:lineRule="auto"/>
        <w:outlineLvl w:val="0"/>
        <w:rPr>
          <w:rFonts w:eastAsia="MS Gothic"/>
          <w:b/>
          <w:bCs/>
          <w:sz w:val="28"/>
          <w:szCs w:val="28"/>
          <w:u w:val="single"/>
          <w:lang w:eastAsia="en-US"/>
        </w:rPr>
      </w:pPr>
      <w:r w:rsidRPr="003E0373">
        <w:rPr>
          <w:b/>
          <w:bCs/>
          <w:sz w:val="28"/>
          <w:szCs w:val="28"/>
          <w:u w:val="single"/>
        </w:rPr>
        <w:t>Application for Internal Recognition of Educational Certificate</w:t>
      </w:r>
    </w:p>
    <w:p w14:paraId="66C882B7" w14:textId="77777777" w:rsidR="00164EC1" w:rsidRPr="003E0373" w:rsidRDefault="00164EC1" w:rsidP="00164EC1">
      <w:pPr>
        <w:spacing w:after="200" w:line="276" w:lineRule="auto"/>
        <w:rPr>
          <w:rFonts w:eastAsia="MS Mincho"/>
          <w:b/>
          <w:bCs/>
          <w:sz w:val="28"/>
          <w:szCs w:val="28"/>
          <w:u w:val="single"/>
          <w:lang w:eastAsia="en-US"/>
        </w:rPr>
      </w:pPr>
    </w:p>
    <w:p w14:paraId="5285934E" w14:textId="70367966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 xml:space="preserve">This application is submitted by a prospective student of </w:t>
      </w:r>
      <w:proofErr w:type="spellStart"/>
      <w:r w:rsidR="00B45BC0" w:rsidRPr="003E0373">
        <w:rPr>
          <w:sz w:val="22"/>
          <w:szCs w:val="22"/>
        </w:rPr>
        <w:t>Vysoká</w:t>
      </w:r>
      <w:proofErr w:type="spellEnd"/>
      <w:r w:rsidR="00B45BC0" w:rsidRPr="003E0373">
        <w:rPr>
          <w:sz w:val="22"/>
          <w:szCs w:val="22"/>
        </w:rPr>
        <w:t xml:space="preserve"> </w:t>
      </w:r>
      <w:proofErr w:type="spellStart"/>
      <w:r w:rsidR="00B45BC0" w:rsidRPr="003E0373">
        <w:rPr>
          <w:sz w:val="22"/>
          <w:szCs w:val="22"/>
        </w:rPr>
        <w:t>škola</w:t>
      </w:r>
      <w:proofErr w:type="spellEnd"/>
      <w:r w:rsidR="00B45BC0" w:rsidRPr="003E0373">
        <w:rPr>
          <w:sz w:val="22"/>
          <w:szCs w:val="22"/>
        </w:rPr>
        <w:t xml:space="preserve"> </w:t>
      </w:r>
      <w:proofErr w:type="spellStart"/>
      <w:r w:rsidR="00B45BC0" w:rsidRPr="003E0373">
        <w:rPr>
          <w:sz w:val="22"/>
          <w:szCs w:val="22"/>
        </w:rPr>
        <w:t>kreativní</w:t>
      </w:r>
      <w:proofErr w:type="spellEnd"/>
      <w:r w:rsidR="00B45BC0" w:rsidRPr="003E0373">
        <w:rPr>
          <w:sz w:val="22"/>
          <w:szCs w:val="22"/>
        </w:rPr>
        <w:t xml:space="preserve"> </w:t>
      </w:r>
      <w:proofErr w:type="spellStart"/>
      <w:r w:rsidR="00B45BC0" w:rsidRPr="003E0373">
        <w:rPr>
          <w:sz w:val="22"/>
          <w:szCs w:val="22"/>
        </w:rPr>
        <w:t>komunikace</w:t>
      </w:r>
      <w:proofErr w:type="spellEnd"/>
      <w:r w:rsidR="00B45BC0" w:rsidRPr="003E0373">
        <w:rPr>
          <w:sz w:val="22"/>
          <w:szCs w:val="22"/>
        </w:rPr>
        <w:t xml:space="preserve"> (PSCC)</w:t>
      </w:r>
      <w:r w:rsidRPr="003E0373">
        <w:rPr>
          <w:sz w:val="22"/>
          <w:szCs w:val="22"/>
        </w:rPr>
        <w:t xml:space="preserve"> as part of the admission procedure for the academic year </w:t>
      </w:r>
      <w:r w:rsidR="00BD029D">
        <w:rPr>
          <w:sz w:val="22"/>
          <w:szCs w:val="22"/>
        </w:rPr>
        <w:t>2027/2028</w:t>
      </w:r>
      <w:r w:rsidRPr="003E0373">
        <w:rPr>
          <w:sz w:val="22"/>
          <w:szCs w:val="22"/>
        </w:rPr>
        <w:t>, who presents a foreign educational certificate for the purpose of its internal assessment.</w:t>
      </w:r>
    </w:p>
    <w:p w14:paraId="49CAB2EE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</w:p>
    <w:p w14:paraId="697107A7" w14:textId="77777777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  <w:r w:rsidRPr="003E0373">
        <w:rPr>
          <w:b/>
          <w:bCs/>
          <w:sz w:val="26"/>
          <w:szCs w:val="26"/>
        </w:rPr>
        <w:t>I. Applicant Information</w:t>
      </w:r>
    </w:p>
    <w:p w14:paraId="7A0A82A0" w14:textId="77777777" w:rsidR="00EA3FE6" w:rsidRDefault="00B45BC0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Name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 </w:t>
      </w:r>
    </w:p>
    <w:p w14:paraId="0DA73968" w14:textId="11CEF337" w:rsidR="00164EC1" w:rsidRPr="003E0373" w:rsidRDefault="00B45BC0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Date of Birth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</w:t>
      </w:r>
    </w:p>
    <w:p w14:paraId="6352164F" w14:textId="7D431E73" w:rsidR="00164EC1" w:rsidRPr="003E0373" w:rsidRDefault="001345D5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State Citizenship: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                                       </w:t>
      </w:r>
    </w:p>
    <w:p w14:paraId="5F2EB222" w14:textId="67817E1A" w:rsidR="00164EC1" w:rsidRPr="003E0373" w:rsidRDefault="003E0373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Contact Address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 </w:t>
      </w:r>
    </w:p>
    <w:p w14:paraId="1D74AF99" w14:textId="4FFC3360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 xml:space="preserve">E-mail:                                         </w:t>
      </w:r>
    </w:p>
    <w:p w14:paraId="208153FB" w14:textId="498F7311" w:rsidR="00164EC1" w:rsidRPr="003E0373" w:rsidRDefault="00B45BC0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Phone</w:t>
      </w:r>
      <w:r w:rsidR="001345D5" w:rsidRPr="003E0373">
        <w:rPr>
          <w:rFonts w:eastAsia="MS Mincho"/>
          <w:sz w:val="22"/>
          <w:szCs w:val="22"/>
          <w:lang w:eastAsia="en-US"/>
        </w:rPr>
        <w:t xml:space="preserve"> Number: 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                                        </w:t>
      </w:r>
    </w:p>
    <w:p w14:paraId="14A63D37" w14:textId="77777777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</w:p>
    <w:p w14:paraId="1C7F7E08" w14:textId="003F3A25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  <w:r w:rsidRPr="003E0373">
        <w:rPr>
          <w:b/>
          <w:bCs/>
          <w:sz w:val="26"/>
          <w:szCs w:val="26"/>
        </w:rPr>
        <w:t>II. Information on the Submitted Educational Certificate</w:t>
      </w:r>
    </w:p>
    <w:p w14:paraId="6212B512" w14:textId="5CA7CE7A" w:rsidR="00164EC1" w:rsidRPr="003E0373" w:rsidRDefault="003E0373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Name of Secondary School/University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 </w:t>
      </w:r>
    </w:p>
    <w:p w14:paraId="033ABD2D" w14:textId="77777777" w:rsidR="00EA3FE6" w:rsidRDefault="003E0373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Country of Origin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 </w:t>
      </w:r>
    </w:p>
    <w:p w14:paraId="1EC83B23" w14:textId="631ED4C3" w:rsidR="00164EC1" w:rsidRPr="003E0373" w:rsidRDefault="003E0373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Type of Studies (Secondary School/University</w:t>
      </w:r>
      <w:r w:rsidR="009B22FC" w:rsidRPr="003E0373">
        <w:rPr>
          <w:rFonts w:eastAsia="MS Mincho"/>
          <w:sz w:val="22"/>
          <w:szCs w:val="22"/>
          <w:lang w:eastAsia="en-US"/>
        </w:rPr>
        <w:t>):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                                       </w:t>
      </w:r>
    </w:p>
    <w:p w14:paraId="0291810B" w14:textId="01EE1D3D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 xml:space="preserve"> </w:t>
      </w:r>
      <w:r w:rsidR="003E0373" w:rsidRPr="003E0373">
        <w:rPr>
          <w:rFonts w:eastAsia="MS Mincho"/>
          <w:sz w:val="22"/>
          <w:szCs w:val="22"/>
          <w:lang w:eastAsia="en-US"/>
        </w:rPr>
        <w:t xml:space="preserve">Name of the Program: </w:t>
      </w:r>
      <w:r w:rsidRPr="003E0373">
        <w:rPr>
          <w:rFonts w:eastAsia="MS Mincho"/>
          <w:sz w:val="22"/>
          <w:szCs w:val="22"/>
          <w:lang w:eastAsia="en-US"/>
        </w:rPr>
        <w:t xml:space="preserve">                                        </w:t>
      </w:r>
    </w:p>
    <w:p w14:paraId="23102684" w14:textId="1D222BC0" w:rsidR="00164EC1" w:rsidRPr="003E0373" w:rsidRDefault="003E0373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t>Date of the Issue of the Document</w:t>
      </w:r>
      <w:r w:rsidR="00164EC1" w:rsidRPr="003E0373">
        <w:rPr>
          <w:rFonts w:eastAsia="MS Mincho"/>
          <w:sz w:val="22"/>
          <w:szCs w:val="22"/>
          <w:lang w:eastAsia="en-US"/>
        </w:rPr>
        <w:t xml:space="preserve">:                                       </w:t>
      </w:r>
    </w:p>
    <w:p w14:paraId="0225D983" w14:textId="77777777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</w:p>
    <w:p w14:paraId="3DA24D2E" w14:textId="1BD86B3A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  <w:r w:rsidRPr="003E0373">
        <w:rPr>
          <w:b/>
          <w:bCs/>
          <w:sz w:val="26"/>
          <w:szCs w:val="26"/>
        </w:rPr>
        <w:t>III. Required Attachments</w:t>
      </w:r>
      <w:r w:rsidR="000E6C25">
        <w:rPr>
          <w:b/>
          <w:bCs/>
          <w:sz w:val="26"/>
          <w:szCs w:val="26"/>
        </w:rPr>
        <w:t xml:space="preserve"> for</w:t>
      </w:r>
      <w:r w:rsidRPr="003E0373">
        <w:rPr>
          <w:b/>
          <w:bCs/>
          <w:sz w:val="26"/>
          <w:szCs w:val="26"/>
        </w:rPr>
        <w:t xml:space="preserve"> the Application</w:t>
      </w:r>
    </w:p>
    <w:p w14:paraId="1677A32C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>- Certified copy of the educational certificate</w:t>
      </w:r>
    </w:p>
    <w:p w14:paraId="06BB9113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>- Official translation of the certificate (if not in Czech or English)</w:t>
      </w:r>
    </w:p>
    <w:p w14:paraId="64B94152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>- Other required documents (e.g. transcript of subjects, overview of hourly allocation)</w:t>
      </w:r>
    </w:p>
    <w:p w14:paraId="320BC234" w14:textId="370FC88F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 xml:space="preserve">- Proof of payment of the fee of </w:t>
      </w:r>
      <w:r w:rsidR="00F03502">
        <w:rPr>
          <w:sz w:val="22"/>
          <w:szCs w:val="22"/>
        </w:rPr>
        <w:t>40</w:t>
      </w:r>
      <w:r w:rsidRPr="003E0373">
        <w:rPr>
          <w:sz w:val="22"/>
          <w:szCs w:val="22"/>
        </w:rPr>
        <w:t xml:space="preserve"> EUR</w:t>
      </w:r>
    </w:p>
    <w:p w14:paraId="609E45D7" w14:textId="77777777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</w:p>
    <w:p w14:paraId="08260F73" w14:textId="4C07C1AF" w:rsidR="00164EC1" w:rsidRPr="003E0373" w:rsidRDefault="00164EC1" w:rsidP="00164EC1">
      <w:pPr>
        <w:keepNext/>
        <w:keepLines/>
        <w:spacing w:before="200" w:line="276" w:lineRule="auto"/>
        <w:outlineLvl w:val="1"/>
        <w:rPr>
          <w:rFonts w:eastAsia="MS Gothic"/>
          <w:b/>
          <w:bCs/>
          <w:sz w:val="26"/>
          <w:szCs w:val="26"/>
          <w:lang w:eastAsia="en-US"/>
        </w:rPr>
      </w:pPr>
      <w:r w:rsidRPr="003E0373">
        <w:rPr>
          <w:b/>
          <w:bCs/>
          <w:sz w:val="26"/>
          <w:szCs w:val="26"/>
        </w:rPr>
        <w:t>IV. Applicant's Declaration</w:t>
      </w:r>
    </w:p>
    <w:p w14:paraId="372B57FD" w14:textId="776A0D23" w:rsidR="00164EC1" w:rsidRPr="00F94492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F94492">
        <w:rPr>
          <w:sz w:val="22"/>
          <w:szCs w:val="22"/>
        </w:rPr>
        <w:t xml:space="preserve">I declare that all the information provided in this application is true and that I am aware that the internal recognition is solely for the purpose of the admission procedure at </w:t>
      </w:r>
      <w:proofErr w:type="spellStart"/>
      <w:r w:rsidR="003E0373" w:rsidRPr="00F94492">
        <w:rPr>
          <w:sz w:val="22"/>
          <w:szCs w:val="22"/>
        </w:rPr>
        <w:t>Vysoká</w:t>
      </w:r>
      <w:proofErr w:type="spellEnd"/>
      <w:r w:rsidR="003E0373" w:rsidRPr="00F94492">
        <w:rPr>
          <w:sz w:val="22"/>
          <w:szCs w:val="22"/>
        </w:rPr>
        <w:t xml:space="preserve"> </w:t>
      </w:r>
      <w:proofErr w:type="spellStart"/>
      <w:r w:rsidR="003E0373" w:rsidRPr="00F94492">
        <w:rPr>
          <w:sz w:val="22"/>
          <w:szCs w:val="22"/>
        </w:rPr>
        <w:t>ško</w:t>
      </w:r>
      <w:r w:rsidR="000E6C25" w:rsidRPr="00F94492">
        <w:rPr>
          <w:sz w:val="22"/>
          <w:szCs w:val="22"/>
        </w:rPr>
        <w:t>l</w:t>
      </w:r>
      <w:r w:rsidR="003E0373" w:rsidRPr="00F94492">
        <w:rPr>
          <w:sz w:val="22"/>
          <w:szCs w:val="22"/>
        </w:rPr>
        <w:t>a</w:t>
      </w:r>
      <w:proofErr w:type="spellEnd"/>
      <w:r w:rsidR="003E0373" w:rsidRPr="00F94492">
        <w:rPr>
          <w:sz w:val="22"/>
          <w:szCs w:val="22"/>
        </w:rPr>
        <w:t xml:space="preserve"> </w:t>
      </w:r>
      <w:proofErr w:type="spellStart"/>
      <w:r w:rsidR="003E0373" w:rsidRPr="00F94492">
        <w:rPr>
          <w:sz w:val="22"/>
          <w:szCs w:val="22"/>
        </w:rPr>
        <w:t>kreativní</w:t>
      </w:r>
      <w:proofErr w:type="spellEnd"/>
      <w:r w:rsidR="003E0373" w:rsidRPr="00F94492">
        <w:rPr>
          <w:sz w:val="22"/>
          <w:szCs w:val="22"/>
        </w:rPr>
        <w:t xml:space="preserve"> </w:t>
      </w:r>
      <w:proofErr w:type="spellStart"/>
      <w:r w:rsidR="003E0373" w:rsidRPr="00F94492">
        <w:rPr>
          <w:sz w:val="22"/>
          <w:szCs w:val="22"/>
        </w:rPr>
        <w:t>komunikace</w:t>
      </w:r>
      <w:proofErr w:type="spellEnd"/>
      <w:r w:rsidR="003E0373" w:rsidRPr="00F94492">
        <w:rPr>
          <w:sz w:val="22"/>
          <w:szCs w:val="22"/>
        </w:rPr>
        <w:t xml:space="preserve"> (PSCC)</w:t>
      </w:r>
      <w:r w:rsidRPr="00F94492">
        <w:rPr>
          <w:sz w:val="22"/>
          <w:szCs w:val="22"/>
        </w:rPr>
        <w:t>.</w:t>
      </w:r>
    </w:p>
    <w:p w14:paraId="4B8C3203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rFonts w:eastAsia="MS Mincho"/>
          <w:sz w:val="22"/>
          <w:szCs w:val="22"/>
          <w:lang w:eastAsia="en-US"/>
        </w:rPr>
        <w:br/>
      </w:r>
    </w:p>
    <w:p w14:paraId="08D41A75" w14:textId="77777777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</w:p>
    <w:p w14:paraId="14DB5B01" w14:textId="5267175A" w:rsidR="00164EC1" w:rsidRPr="003E0373" w:rsidRDefault="000E6C25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>
        <w:rPr>
          <w:sz w:val="22"/>
          <w:szCs w:val="22"/>
        </w:rPr>
        <w:t>Country</w:t>
      </w:r>
      <w:r w:rsidR="00164EC1" w:rsidRPr="003E0373">
        <w:rPr>
          <w:sz w:val="22"/>
          <w:szCs w:val="22"/>
        </w:rPr>
        <w:t xml:space="preserve"> ......................................... </w:t>
      </w:r>
      <w:r>
        <w:rPr>
          <w:sz w:val="22"/>
          <w:szCs w:val="22"/>
        </w:rPr>
        <w:t>Date</w:t>
      </w:r>
      <w:r w:rsidR="00164EC1" w:rsidRPr="003E0373">
        <w:rPr>
          <w:sz w:val="22"/>
          <w:szCs w:val="22"/>
        </w:rPr>
        <w:t xml:space="preserve"> .........................</w:t>
      </w:r>
    </w:p>
    <w:p w14:paraId="1335D214" w14:textId="77777777" w:rsidR="00F94492" w:rsidRDefault="00F94492" w:rsidP="00164EC1">
      <w:pPr>
        <w:spacing w:after="200" w:line="276" w:lineRule="auto"/>
        <w:rPr>
          <w:sz w:val="22"/>
          <w:szCs w:val="22"/>
        </w:rPr>
      </w:pPr>
    </w:p>
    <w:p w14:paraId="3E3F03E3" w14:textId="0D9B2061" w:rsidR="00164EC1" w:rsidRPr="003E0373" w:rsidRDefault="00164EC1" w:rsidP="00164EC1">
      <w:pPr>
        <w:spacing w:after="200" w:line="276" w:lineRule="auto"/>
        <w:rPr>
          <w:rFonts w:eastAsia="MS Mincho"/>
          <w:sz w:val="22"/>
          <w:szCs w:val="22"/>
          <w:lang w:eastAsia="en-US"/>
        </w:rPr>
      </w:pPr>
      <w:r w:rsidRPr="003E0373">
        <w:rPr>
          <w:sz w:val="22"/>
          <w:szCs w:val="22"/>
        </w:rPr>
        <w:t>Applicant's signature: .......................................................</w:t>
      </w:r>
    </w:p>
    <w:p w14:paraId="0A3703A8" w14:textId="77777777" w:rsidR="00F33D69" w:rsidRPr="00164EC1" w:rsidRDefault="00F33D69"/>
    <w:sectPr w:rsidR="00F33D69" w:rsidRPr="00164EC1" w:rsidSect="00870AC1">
      <w:headerReference w:type="default" r:id="rId7"/>
      <w:footerReference w:type="default" r:id="rId8"/>
      <w:pgSz w:w="11900" w:h="16840"/>
      <w:pgMar w:top="2705" w:right="1417" w:bottom="1656" w:left="1417" w:header="708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8A3D" w14:textId="77777777" w:rsidR="00C001D4" w:rsidRPr="003E0373" w:rsidRDefault="00C001D4" w:rsidP="00070459">
      <w:r w:rsidRPr="003E0373">
        <w:separator/>
      </w:r>
    </w:p>
  </w:endnote>
  <w:endnote w:type="continuationSeparator" w:id="0">
    <w:p w14:paraId="7DE5BF6F" w14:textId="77777777" w:rsidR="00C001D4" w:rsidRPr="003E0373" w:rsidRDefault="00C001D4" w:rsidP="00070459">
      <w:r w:rsidRPr="003E03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2E92" w14:textId="77777777" w:rsidR="00870AC1" w:rsidRPr="003E0373" w:rsidRDefault="00870AC1" w:rsidP="00870AC1">
    <w:pPr>
      <w:jc w:val="center"/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</w:pPr>
    <w:r w:rsidRPr="003E0373">
      <w:rPr>
        <w:rFonts w:ascii="Calibri" w:hAnsi="Calibri" w:cs="Calibri"/>
        <w:b/>
        <w:bCs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8533E6" wp14:editId="0424C9F0">
              <wp:simplePos x="0" y="0"/>
              <wp:positionH relativeFrom="column">
                <wp:posOffset>0</wp:posOffset>
              </wp:positionH>
              <wp:positionV relativeFrom="paragraph">
                <wp:posOffset>-45085</wp:posOffset>
              </wp:positionV>
              <wp:extent cx="5760000" cy="0"/>
              <wp:effectExtent l="0" t="0" r="6350" b="1270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75D972" id="Přímá spojnice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3.55pt" to="453.55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p5T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" strokecolor="black [3200]" strokeweight=".5pt">
              <v:stroke joinstyle="miter"/>
            </v:line>
          </w:pict>
        </mc:Fallback>
      </mc:AlternateContent>
    </w:r>
  </w:p>
  <w:p w14:paraId="61695C59" w14:textId="77777777" w:rsidR="00E97120" w:rsidRPr="003E0373" w:rsidRDefault="00E97120" w:rsidP="00870AC1">
    <w:pPr>
      <w:jc w:val="center"/>
      <w:rPr>
        <w:rFonts w:ascii="Calibri" w:hAnsi="Calibri" w:cs="Calibri"/>
        <w:color w:val="000000"/>
        <w:sz w:val="18"/>
        <w:szCs w:val="18"/>
      </w:rPr>
    </w:pPr>
    <w:proofErr w:type="spellStart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Vysoká</w:t>
    </w:r>
    <w:proofErr w:type="spellEnd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 xml:space="preserve"> </w:t>
    </w:r>
    <w:proofErr w:type="spellStart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škola</w:t>
    </w:r>
    <w:proofErr w:type="spellEnd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 </w:t>
    </w:r>
    <w:proofErr w:type="spellStart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kreativní</w:t>
    </w:r>
    <w:proofErr w:type="spellEnd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 xml:space="preserve"> </w:t>
    </w:r>
    <w:proofErr w:type="spellStart"/>
    <w:r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komunikace</w:t>
    </w:r>
    <w:proofErr w:type="spellEnd"/>
    <w:r w:rsidR="00870AC1"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 xml:space="preserve">, </w:t>
    </w:r>
    <w:proofErr w:type="spellStart"/>
    <w:r w:rsidR="00870AC1"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>s.r.o.</w:t>
    </w:r>
    <w:proofErr w:type="spellEnd"/>
    <w:r w:rsidR="00870AC1" w:rsidRPr="003E0373">
      <w:rPr>
        <w:rFonts w:ascii="Calibri" w:hAnsi="Calibri" w:cs="Calibri"/>
        <w:b/>
        <w:bCs/>
        <w:color w:val="000000"/>
        <w:sz w:val="18"/>
        <w:szCs w:val="18"/>
        <w:shd w:val="clear" w:color="auto" w:fill="FFFFFF"/>
      </w:rPr>
      <w:t xml:space="preserve">, </w:t>
    </w:r>
    <w:r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 xml:space="preserve">Na </w:t>
    </w:r>
    <w:proofErr w:type="spellStart"/>
    <w:r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>Pankráci</w:t>
    </w:r>
    <w:proofErr w:type="spellEnd"/>
    <w:r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 xml:space="preserve"> 420/54</w:t>
    </w:r>
    <w:r w:rsidR="00870AC1" w:rsidRPr="003E0373">
      <w:rPr>
        <w:rFonts w:ascii="Calibri" w:hAnsi="Calibri" w:cs="Calibri"/>
        <w:color w:val="000000"/>
        <w:sz w:val="18"/>
        <w:szCs w:val="18"/>
      </w:rPr>
      <w:t xml:space="preserve">, </w:t>
    </w:r>
    <w:r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 xml:space="preserve">140 00 Praha 4 – </w:t>
    </w:r>
    <w:proofErr w:type="spellStart"/>
    <w:r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>Nusle</w:t>
    </w:r>
    <w:proofErr w:type="spellEnd"/>
    <w:r w:rsidR="00870AC1"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ab/>
    </w:r>
    <w:r w:rsidR="00870AC1"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ab/>
    </w:r>
    <w:r w:rsidR="00870AC1"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ab/>
      <w:t xml:space="preserve"> </w:t>
    </w:r>
    <w:r w:rsidR="00870AC1" w:rsidRPr="003E0373">
      <w:rPr>
        <w:rFonts w:ascii="Calibri" w:hAnsi="Calibri" w:cs="Calibri"/>
        <w:color w:val="000000"/>
        <w:sz w:val="18"/>
        <w:szCs w:val="18"/>
        <w:shd w:val="clear" w:color="auto" w:fill="FFFFFF"/>
      </w:rPr>
      <w:tab/>
    </w:r>
    <w:r w:rsidR="00870AC1" w:rsidRPr="003E0373">
      <w:rPr>
        <w:rFonts w:ascii="Calibri" w:hAnsi="Calibri" w:cs="Calibri"/>
        <w:sz w:val="18"/>
        <w:szCs w:val="18"/>
        <w:shd w:val="clear" w:color="auto" w:fill="FFFFFF"/>
      </w:rPr>
      <w:t xml:space="preserve"> </w:t>
    </w:r>
    <w:hyperlink r:id="rId1" w:history="1">
      <w:r w:rsidR="00870AC1" w:rsidRPr="003E0373">
        <w:rPr>
          <w:rStyle w:val="Hyperlink"/>
          <w:rFonts w:ascii="Calibri" w:hAnsi="Calibri" w:cs="Calibri"/>
          <w:color w:val="auto"/>
          <w:sz w:val="18"/>
          <w:szCs w:val="18"/>
          <w:shd w:val="clear" w:color="auto" w:fill="FFFFFF"/>
        </w:rPr>
        <w:t>vskk.cz</w:t>
      </w:r>
    </w:hyperlink>
  </w:p>
  <w:p w14:paraId="22089CD9" w14:textId="77777777" w:rsidR="00E97120" w:rsidRPr="003E0373" w:rsidRDefault="00E97120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1CA3" w14:textId="77777777" w:rsidR="00C001D4" w:rsidRPr="003E0373" w:rsidRDefault="00C001D4" w:rsidP="00070459">
      <w:r w:rsidRPr="003E0373">
        <w:separator/>
      </w:r>
    </w:p>
  </w:footnote>
  <w:footnote w:type="continuationSeparator" w:id="0">
    <w:p w14:paraId="6DC41CBB" w14:textId="77777777" w:rsidR="00C001D4" w:rsidRPr="003E0373" w:rsidRDefault="00C001D4" w:rsidP="00070459">
      <w:r w:rsidRPr="003E03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C32B" w14:textId="77777777" w:rsidR="00070459" w:rsidRPr="003E0373" w:rsidRDefault="00870AC1">
    <w:pPr>
      <w:pStyle w:val="Header"/>
    </w:pPr>
    <w:r w:rsidRPr="003E0373">
      <w:rPr>
        <w:noProof/>
      </w:rPr>
      <w:drawing>
        <wp:anchor distT="0" distB="0" distL="114300" distR="114300" simplePos="0" relativeHeight="251660288" behindDoc="0" locked="0" layoutInCell="1" allowOverlap="1" wp14:anchorId="204D7A49" wp14:editId="575914F1">
          <wp:simplePos x="0" y="0"/>
          <wp:positionH relativeFrom="column">
            <wp:posOffset>-4445</wp:posOffset>
          </wp:positionH>
          <wp:positionV relativeFrom="paragraph">
            <wp:posOffset>17780</wp:posOffset>
          </wp:positionV>
          <wp:extent cx="2028305" cy="507188"/>
          <wp:effectExtent l="0" t="0" r="3810" b="127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305" cy="507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A7C3B"/>
    <w:multiLevelType w:val="hybridMultilevel"/>
    <w:tmpl w:val="5E92810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308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EC1"/>
    <w:rsid w:val="0002637A"/>
    <w:rsid w:val="00026F26"/>
    <w:rsid w:val="00070459"/>
    <w:rsid w:val="000C1D16"/>
    <w:rsid w:val="000E6C25"/>
    <w:rsid w:val="001345D5"/>
    <w:rsid w:val="00147ED6"/>
    <w:rsid w:val="00147F18"/>
    <w:rsid w:val="00152651"/>
    <w:rsid w:val="00164EC1"/>
    <w:rsid w:val="00173738"/>
    <w:rsid w:val="001C1A78"/>
    <w:rsid w:val="002B221D"/>
    <w:rsid w:val="00321B5C"/>
    <w:rsid w:val="003E0373"/>
    <w:rsid w:val="004351F1"/>
    <w:rsid w:val="004713B5"/>
    <w:rsid w:val="004F7F1A"/>
    <w:rsid w:val="005D0D03"/>
    <w:rsid w:val="00632F53"/>
    <w:rsid w:val="006821CC"/>
    <w:rsid w:val="006D2EF3"/>
    <w:rsid w:val="006E255A"/>
    <w:rsid w:val="008447A8"/>
    <w:rsid w:val="00870AC1"/>
    <w:rsid w:val="008C5988"/>
    <w:rsid w:val="008E3D20"/>
    <w:rsid w:val="009068FB"/>
    <w:rsid w:val="009121C5"/>
    <w:rsid w:val="00996FB1"/>
    <w:rsid w:val="009B22FC"/>
    <w:rsid w:val="00A142E1"/>
    <w:rsid w:val="00A23FC0"/>
    <w:rsid w:val="00A37527"/>
    <w:rsid w:val="00B45BC0"/>
    <w:rsid w:val="00B91B62"/>
    <w:rsid w:val="00BD029D"/>
    <w:rsid w:val="00C001D4"/>
    <w:rsid w:val="00C423FF"/>
    <w:rsid w:val="00D35168"/>
    <w:rsid w:val="00D60F77"/>
    <w:rsid w:val="00E11081"/>
    <w:rsid w:val="00E97120"/>
    <w:rsid w:val="00EA395F"/>
    <w:rsid w:val="00EA3FE6"/>
    <w:rsid w:val="00EE254D"/>
    <w:rsid w:val="00F03502"/>
    <w:rsid w:val="00F33D69"/>
    <w:rsid w:val="00F94492"/>
    <w:rsid w:val="00FA1086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A3048"/>
  <w15:chartTrackingRefBased/>
  <w15:docId w15:val="{66EB38F1-4141-41F2-88C4-9E5A753F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168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Heading1">
    <w:name w:val="heading 1"/>
    <w:basedOn w:val="Normal"/>
    <w:next w:val="Normal"/>
    <w:link w:val="Heading1Char"/>
    <w:qFormat/>
    <w:rsid w:val="00D35168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4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459"/>
  </w:style>
  <w:style w:type="paragraph" w:styleId="Footer">
    <w:name w:val="footer"/>
    <w:basedOn w:val="Normal"/>
    <w:link w:val="FooterChar"/>
    <w:uiPriority w:val="99"/>
    <w:unhideWhenUsed/>
    <w:rsid w:val="000704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459"/>
  </w:style>
  <w:style w:type="character" w:styleId="Strong">
    <w:name w:val="Strong"/>
    <w:basedOn w:val="DefaultParagraphFont"/>
    <w:uiPriority w:val="22"/>
    <w:qFormat/>
    <w:rsid w:val="00E97120"/>
    <w:rPr>
      <w:b/>
      <w:bCs/>
    </w:rPr>
  </w:style>
  <w:style w:type="character" w:styleId="Hyperlink">
    <w:name w:val="Hyperlink"/>
    <w:basedOn w:val="DefaultParagraphFont"/>
    <w:uiPriority w:val="99"/>
    <w:unhideWhenUsed/>
    <w:rsid w:val="00E971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0AC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D35168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BodyText">
    <w:name w:val="Body Text"/>
    <w:basedOn w:val="Normal"/>
    <w:link w:val="BodyTextChar"/>
    <w:rsid w:val="00D35168"/>
    <w:pPr>
      <w:jc w:val="both"/>
    </w:pPr>
  </w:style>
  <w:style w:type="character" w:customStyle="1" w:styleId="BodyTextChar">
    <w:name w:val="Body Text Char"/>
    <w:basedOn w:val="DefaultParagraphFont"/>
    <w:link w:val="BodyText"/>
    <w:rsid w:val="00D3516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35168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skk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\Documents\A-VSKK\HLAVICKOVY%20PAPIR\VSKK_hlavic&#780;kovy&#769;%20papi&#769;r_aktual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VSKK_hlavičkový papír_aktual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PROM Karolína</cp:lastModifiedBy>
  <cp:revision>2</cp:revision>
  <dcterms:created xsi:type="dcterms:W3CDTF">2026-10-19T09:04:00Z</dcterms:created>
  <dcterms:modified xsi:type="dcterms:W3CDTF">2026-10-19T09:04:00Z</dcterms:modified>
</cp:coreProperties>
</file>